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3D0E7862" w:rsidR="008D4703" w:rsidRDefault="0079447B" w:rsidP="00AA1B10">
      <w:pPr>
        <w:spacing w:after="0" w:line="240" w:lineRule="auto"/>
        <w:jc w:val="center"/>
        <w:rPr>
          <w:rFonts w:ascii="Calibri body" w:hAnsi="Calibri body"/>
          <w:bCs/>
          <w:sz w:val="22"/>
          <w:szCs w:val="22"/>
        </w:rPr>
      </w:pPr>
      <w:r>
        <w:rPr>
          <w:rFonts w:ascii="Calibri body" w:hAnsi="Calibri body"/>
          <w:bCs/>
          <w:sz w:val="22"/>
          <w:szCs w:val="22"/>
        </w:rPr>
        <w:t>June</w:t>
      </w:r>
      <w:r w:rsidR="00B56C42" w:rsidRPr="00EB426F">
        <w:rPr>
          <w:rFonts w:ascii="Calibri body" w:hAnsi="Calibri body"/>
          <w:bCs/>
          <w:sz w:val="22"/>
          <w:szCs w:val="22"/>
        </w:rPr>
        <w:t xml:space="preserve"> </w:t>
      </w:r>
      <w:r>
        <w:rPr>
          <w:rFonts w:ascii="Calibri body" w:hAnsi="Calibri body"/>
          <w:bCs/>
          <w:sz w:val="22"/>
          <w:szCs w:val="22"/>
        </w:rPr>
        <w:t>2</w:t>
      </w:r>
      <w:r w:rsidR="00600853">
        <w:rPr>
          <w:rFonts w:ascii="Calibri body" w:hAnsi="Calibri body"/>
          <w:bCs/>
          <w:sz w:val="22"/>
          <w:szCs w:val="22"/>
        </w:rPr>
        <w:t>8</w:t>
      </w:r>
      <w:r w:rsidR="008D4703" w:rsidRPr="00EB426F">
        <w:rPr>
          <w:rFonts w:ascii="Calibri body" w:hAnsi="Calibri body"/>
          <w:bCs/>
          <w:sz w:val="22"/>
          <w:szCs w:val="22"/>
        </w:rPr>
        <w:t>, 202</w:t>
      </w:r>
      <w:r w:rsidR="002A0B2E">
        <w:rPr>
          <w:rFonts w:ascii="Calibri body" w:hAnsi="Calibri body"/>
          <w:bCs/>
          <w:sz w:val="22"/>
          <w:szCs w:val="22"/>
        </w:rPr>
        <w:t>3</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DFDDB7A" w14:textId="77777777" w:rsidR="002A0B2E" w:rsidRDefault="002A0B2E" w:rsidP="00AA1B10">
      <w:pPr>
        <w:pStyle w:val="Organization"/>
        <w:spacing w:after="0"/>
        <w:jc w:val="left"/>
        <w:rPr>
          <w:rFonts w:ascii="Calibri" w:hAnsi="Calibri" w:cs="Calibri"/>
          <w:b w:val="0"/>
          <w:sz w:val="22"/>
          <w:szCs w:val="22"/>
        </w:rPr>
      </w:pPr>
    </w:p>
    <w:p w14:paraId="1165E3EE" w14:textId="45764E79" w:rsidR="00844CD2" w:rsidRDefault="007C1034" w:rsidP="00AA1B10">
      <w:pPr>
        <w:pStyle w:val="Organization"/>
        <w:spacing w:after="0"/>
        <w:jc w:val="left"/>
        <w:rPr>
          <w:rFonts w:ascii="Calibri" w:hAnsi="Calibri" w:cs="Calibri"/>
          <w:b w:val="0"/>
          <w:sz w:val="20"/>
          <w:szCs w:val="20"/>
        </w:rPr>
      </w:pPr>
      <w:r>
        <w:rPr>
          <w:rFonts w:ascii="Calibri body" w:hAnsi="Calibri body"/>
          <w:b w:val="0"/>
          <w:bCs/>
          <w:sz w:val="20"/>
          <w:szCs w:val="20"/>
        </w:rPr>
        <w:t>City Councilman Samuel Newby</w:t>
      </w:r>
      <w:r w:rsidR="00EE38EE">
        <w:rPr>
          <w:rFonts w:ascii="Calibri" w:hAnsi="Calibri" w:cs="Calibri"/>
          <w:b w:val="0"/>
          <w:sz w:val="20"/>
          <w:szCs w:val="20"/>
        </w:rPr>
        <w:t xml:space="preserve">    </w:t>
      </w:r>
      <w:r w:rsidR="00283C3A" w:rsidRPr="002A0B2E">
        <w:rPr>
          <w:rFonts w:ascii="Calibri body" w:hAnsi="Calibri body"/>
          <w:b w:val="0"/>
          <w:bCs/>
          <w:sz w:val="20"/>
          <w:szCs w:val="20"/>
        </w:rPr>
        <w:t>Ellen Glasser</w:t>
      </w:r>
      <w:r w:rsidR="00F60049">
        <w:rPr>
          <w:rFonts w:ascii="Calibri" w:hAnsi="Calibri" w:cs="Calibri"/>
          <w:b w:val="0"/>
          <w:sz w:val="20"/>
          <w:szCs w:val="20"/>
        </w:rPr>
        <w:tab/>
      </w:r>
      <w:r w:rsidR="002A0B2E">
        <w:rPr>
          <w:rFonts w:ascii="Calibri" w:hAnsi="Calibri" w:cs="Calibri"/>
          <w:b w:val="0"/>
          <w:sz w:val="20"/>
          <w:szCs w:val="20"/>
        </w:rPr>
        <w:t xml:space="preserve">               </w:t>
      </w:r>
      <w:r w:rsidR="00F60049" w:rsidRPr="002A0B2E">
        <w:rPr>
          <w:rFonts w:ascii="Calibri body" w:hAnsi="Calibri body"/>
          <w:b w:val="0"/>
          <w:bCs/>
          <w:sz w:val="20"/>
          <w:szCs w:val="20"/>
        </w:rPr>
        <w:t xml:space="preserve">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4C03356D" w14:textId="0EAC1496" w:rsidR="007C1034" w:rsidRDefault="007C1034" w:rsidP="00AA1B10">
      <w:pPr>
        <w:pStyle w:val="Organization"/>
        <w:spacing w:after="0"/>
        <w:jc w:val="left"/>
        <w:rPr>
          <w:rFonts w:ascii="Calibri body" w:hAnsi="Calibri body"/>
          <w:b w:val="0"/>
          <w:bCs/>
          <w:sz w:val="20"/>
          <w:szCs w:val="20"/>
        </w:rPr>
      </w:pPr>
      <w:r>
        <w:rPr>
          <w:rFonts w:ascii="Calibri body" w:hAnsi="Calibri body"/>
          <w:b w:val="0"/>
          <w:bCs/>
          <w:sz w:val="20"/>
          <w:szCs w:val="20"/>
        </w:rPr>
        <w:t xml:space="preserve">Dr. Constance Hall, Chair                 </w:t>
      </w:r>
      <w:r w:rsidR="002A0B2E">
        <w:rPr>
          <w:rFonts w:ascii="Calibri body" w:hAnsi="Calibri body"/>
          <w:b w:val="0"/>
          <w:bCs/>
          <w:sz w:val="20"/>
          <w:szCs w:val="20"/>
        </w:rPr>
        <w:t xml:space="preserve"> </w:t>
      </w:r>
      <w:r w:rsidR="00AE1FDE">
        <w:rPr>
          <w:rFonts w:ascii="Calibri body" w:hAnsi="Calibri body"/>
          <w:b w:val="0"/>
          <w:bCs/>
          <w:sz w:val="20"/>
          <w:szCs w:val="20"/>
        </w:rPr>
        <w:t>Shelley</w:t>
      </w:r>
      <w:r w:rsidR="002A0B2E">
        <w:rPr>
          <w:rFonts w:ascii="Calibri body" w:hAnsi="Calibri body"/>
          <w:b w:val="0"/>
          <w:bCs/>
          <w:sz w:val="20"/>
          <w:szCs w:val="20"/>
        </w:rPr>
        <w:t xml:space="preserve"> G</w:t>
      </w:r>
      <w:r w:rsidR="00AE1FDE">
        <w:rPr>
          <w:rFonts w:ascii="Calibri body" w:hAnsi="Calibri body"/>
          <w:b w:val="0"/>
          <w:bCs/>
          <w:sz w:val="20"/>
          <w:szCs w:val="20"/>
        </w:rPr>
        <w:t>rant</w:t>
      </w:r>
      <w:r w:rsidR="00CC0D7E">
        <w:rPr>
          <w:rFonts w:ascii="Calibri body" w:hAnsi="Calibri body"/>
          <w:b w:val="0"/>
          <w:bCs/>
          <w:sz w:val="20"/>
          <w:szCs w:val="20"/>
        </w:rPr>
        <w:t xml:space="preserve">                    </w:t>
      </w:r>
      <w:r w:rsidR="00972C08">
        <w:rPr>
          <w:rFonts w:ascii="Calibri body" w:hAnsi="Calibri body"/>
          <w:b w:val="0"/>
          <w:bCs/>
          <w:sz w:val="20"/>
          <w:szCs w:val="20"/>
        </w:rPr>
        <w:t xml:space="preserve"> </w:t>
      </w:r>
      <w:r w:rsidR="00CC0D7E">
        <w:rPr>
          <w:rFonts w:ascii="Calibri body" w:hAnsi="Calibri body"/>
          <w:b w:val="0"/>
          <w:bCs/>
          <w:sz w:val="20"/>
          <w:szCs w:val="20"/>
        </w:rPr>
        <w:t xml:space="preserve"> JSO: </w:t>
      </w:r>
      <w:r w:rsidR="002A0B2E">
        <w:rPr>
          <w:rFonts w:ascii="Calibri body" w:hAnsi="Calibri body"/>
          <w:b w:val="0"/>
          <w:bCs/>
          <w:sz w:val="20"/>
          <w:szCs w:val="20"/>
        </w:rPr>
        <w:t>Jennifer Short</w:t>
      </w:r>
    </w:p>
    <w:p w14:paraId="1588F0B4" w14:textId="07A2E15B"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972C08">
        <w:rPr>
          <w:rFonts w:ascii="Calibri body" w:hAnsi="Calibri body"/>
          <w:b w:val="0"/>
          <w:bCs/>
          <w:sz w:val="20"/>
          <w:szCs w:val="20"/>
        </w:rPr>
        <w:t>Mark</w:t>
      </w:r>
      <w:r w:rsidR="002A0B2E" w:rsidRPr="002A0B2E">
        <w:rPr>
          <w:rFonts w:ascii="Calibri body" w:hAnsi="Calibri body"/>
          <w:b w:val="0"/>
          <w:bCs/>
          <w:sz w:val="20"/>
          <w:szCs w:val="20"/>
        </w:rPr>
        <w:t xml:space="preserve"> Gr</w:t>
      </w:r>
      <w:r w:rsidR="00AE1FDE">
        <w:rPr>
          <w:rFonts w:ascii="Calibri body" w:hAnsi="Calibri body"/>
          <w:b w:val="0"/>
          <w:bCs/>
          <w:sz w:val="20"/>
          <w:szCs w:val="20"/>
        </w:rPr>
        <w:t>iff</w:t>
      </w:r>
      <w:r w:rsidR="00BE1C77">
        <w:rPr>
          <w:rFonts w:ascii="Calibri body" w:hAnsi="Calibri body"/>
          <w:b w:val="0"/>
          <w:bCs/>
          <w:sz w:val="20"/>
          <w:szCs w:val="20"/>
        </w:rPr>
        <w:t>in</w:t>
      </w:r>
      <w:r w:rsidR="00F60049">
        <w:rPr>
          <w:rFonts w:ascii="Calibri" w:hAnsi="Calibri" w:cs="Calibri"/>
          <w:b w:val="0"/>
          <w:sz w:val="20"/>
          <w:szCs w:val="20"/>
        </w:rPr>
        <w:tab/>
      </w:r>
      <w:r w:rsidR="00F67F0A">
        <w:rPr>
          <w:rFonts w:ascii="Calibri" w:hAnsi="Calibri" w:cs="Calibri"/>
          <w:b w:val="0"/>
          <w:sz w:val="20"/>
          <w:szCs w:val="20"/>
        </w:rPr>
        <w:t xml:space="preserve">              </w:t>
      </w:r>
      <w:r w:rsidR="00EE38EE">
        <w:rPr>
          <w:rFonts w:ascii="Calibri" w:hAnsi="Calibri" w:cs="Calibri"/>
          <w:b w:val="0"/>
          <w:sz w:val="20"/>
          <w:szCs w:val="20"/>
        </w:rPr>
        <w:t xml:space="preserve"> </w:t>
      </w:r>
      <w:r w:rsidR="00C52540">
        <w:rPr>
          <w:rFonts w:ascii="Calibri body" w:hAnsi="Calibri body"/>
          <w:b w:val="0"/>
          <w:bCs/>
          <w:sz w:val="20"/>
          <w:szCs w:val="20"/>
        </w:rPr>
        <w:t>State Attorney’s Office: Stephen Siegel</w:t>
      </w:r>
    </w:p>
    <w:p w14:paraId="5EB4DD02" w14:textId="7F834D39"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BE1C77" w:rsidRPr="00BE1C77">
        <w:rPr>
          <w:rFonts w:ascii="Calibri body" w:hAnsi="Calibri body"/>
          <w:b w:val="0"/>
          <w:bCs/>
          <w:sz w:val="20"/>
          <w:szCs w:val="20"/>
        </w:rPr>
        <w:t>Desiree Jones</w:t>
      </w:r>
      <w:r w:rsidR="00283C3A">
        <w:rPr>
          <w:rFonts w:ascii="Calibri body" w:hAnsi="Calibri body"/>
          <w:b w:val="0"/>
          <w:bCs/>
          <w:sz w:val="20"/>
          <w:szCs w:val="20"/>
        </w:rPr>
        <w:tab/>
      </w:r>
      <w:r w:rsidR="00F67F0A">
        <w:rPr>
          <w:rFonts w:ascii="Calibri body" w:hAnsi="Calibri body"/>
          <w:b w:val="0"/>
          <w:bCs/>
          <w:sz w:val="20"/>
          <w:szCs w:val="20"/>
        </w:rPr>
        <w:t xml:space="preserve">               </w:t>
      </w:r>
      <w:r w:rsidR="00C52540">
        <w:rPr>
          <w:rFonts w:ascii="Calibri body" w:hAnsi="Calibri body"/>
          <w:b w:val="0"/>
          <w:bCs/>
          <w:sz w:val="20"/>
          <w:szCs w:val="20"/>
        </w:rPr>
        <w:t>Office of the Public Defender:</w:t>
      </w:r>
    </w:p>
    <w:p w14:paraId="282DE58F" w14:textId="1660312A" w:rsidR="00283C3A"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283C3A">
        <w:rPr>
          <w:rFonts w:ascii="Calibri body" w:hAnsi="Calibri body"/>
          <w:b w:val="0"/>
          <w:bCs/>
          <w:sz w:val="20"/>
          <w:szCs w:val="20"/>
        </w:rPr>
        <w:tab/>
      </w:r>
      <w:r w:rsidR="00283C3A">
        <w:rPr>
          <w:rFonts w:ascii="Calibri body" w:hAnsi="Calibri body"/>
          <w:b w:val="0"/>
          <w:bCs/>
          <w:sz w:val="20"/>
          <w:szCs w:val="20"/>
        </w:rPr>
        <w:tab/>
      </w:r>
      <w:r w:rsidR="00BE1C77">
        <w:rPr>
          <w:rFonts w:ascii="Calibri body" w:hAnsi="Calibri body"/>
          <w:b w:val="0"/>
          <w:bCs/>
          <w:sz w:val="20"/>
          <w:szCs w:val="20"/>
        </w:rPr>
        <w:t>Nemiah Rutledge</w:t>
      </w:r>
      <w:r w:rsidR="00EF4209">
        <w:rPr>
          <w:rFonts w:ascii="Calibri body" w:hAnsi="Calibri body"/>
          <w:b w:val="0"/>
          <w:bCs/>
          <w:sz w:val="20"/>
          <w:szCs w:val="20"/>
        </w:rPr>
        <w:t xml:space="preserve">               </w:t>
      </w:r>
      <w:r w:rsidR="00C52540">
        <w:rPr>
          <w:rFonts w:ascii="Calibri body" w:hAnsi="Calibri body"/>
          <w:b w:val="0"/>
          <w:bCs/>
          <w:sz w:val="20"/>
          <w:szCs w:val="20"/>
        </w:rPr>
        <w:t>KHA</w:t>
      </w:r>
      <w:r w:rsidR="00283C3A">
        <w:rPr>
          <w:rFonts w:ascii="Calibri body" w:hAnsi="Calibri body"/>
          <w:b w:val="0"/>
          <w:bCs/>
          <w:sz w:val="20"/>
          <w:szCs w:val="20"/>
        </w:rPr>
        <w:t>:</w:t>
      </w:r>
      <w:r w:rsidR="00C52540">
        <w:rPr>
          <w:rFonts w:ascii="Calibri body" w:hAnsi="Calibri body"/>
          <w:b w:val="0"/>
          <w:bCs/>
          <w:sz w:val="20"/>
          <w:szCs w:val="20"/>
        </w:rPr>
        <w:t xml:space="preserve"> Katoia Wilkins</w:t>
      </w:r>
    </w:p>
    <w:p w14:paraId="5F078C77" w14:textId="48230E64"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r w:rsidR="00F60049">
        <w:rPr>
          <w:rFonts w:ascii="Calibri body" w:hAnsi="Calibri body"/>
          <w:b w:val="0"/>
          <w:bCs/>
          <w:sz w:val="20"/>
          <w:szCs w:val="20"/>
        </w:rPr>
        <w:tab/>
        <w:t xml:space="preserve">  </w:t>
      </w:r>
      <w:r w:rsidR="00757667">
        <w:rPr>
          <w:rFonts w:ascii="Calibri body" w:hAnsi="Calibri body"/>
          <w:b w:val="0"/>
          <w:bCs/>
          <w:sz w:val="20"/>
          <w:szCs w:val="20"/>
        </w:rPr>
        <w:tab/>
      </w:r>
      <w:r w:rsidR="00EF4209">
        <w:rPr>
          <w:rFonts w:ascii="Calibri body" w:hAnsi="Calibri body"/>
          <w:b w:val="0"/>
          <w:bCs/>
          <w:sz w:val="20"/>
          <w:szCs w:val="20"/>
        </w:rPr>
        <w:t xml:space="preserve">Vicki Waytowich  </w:t>
      </w:r>
      <w:r w:rsidR="00CC0D7E">
        <w:rPr>
          <w:rFonts w:ascii="Calibri body" w:hAnsi="Calibri body"/>
          <w:b w:val="0"/>
          <w:bCs/>
          <w:sz w:val="20"/>
          <w:szCs w:val="20"/>
        </w:rPr>
        <w:t xml:space="preserve">     </w:t>
      </w:r>
      <w:r w:rsidR="002A0B2E">
        <w:rPr>
          <w:rFonts w:ascii="Calibri body" w:hAnsi="Calibri body"/>
          <w:b w:val="0"/>
          <w:bCs/>
          <w:sz w:val="20"/>
          <w:szCs w:val="20"/>
        </w:rPr>
        <w:t xml:space="preserve">    </w:t>
      </w:r>
      <w:r w:rsidR="006324BF">
        <w:rPr>
          <w:rFonts w:ascii="Calibri body" w:hAnsi="Calibri body"/>
          <w:b w:val="0"/>
          <w:bCs/>
          <w:sz w:val="20"/>
          <w:szCs w:val="20"/>
        </w:rPr>
        <w:t xml:space="preserve"> </w:t>
      </w:r>
      <w:r w:rsidR="00EE38EE">
        <w:rPr>
          <w:rFonts w:ascii="Calibri body" w:hAnsi="Calibri body"/>
          <w:b w:val="0"/>
          <w:bCs/>
          <w:sz w:val="20"/>
          <w:szCs w:val="20"/>
        </w:rPr>
        <w:t xml:space="preserve">    </w:t>
      </w:r>
      <w:r w:rsidR="00C52540">
        <w:rPr>
          <w:rFonts w:ascii="Calibri body" w:hAnsi="Calibri body"/>
          <w:b w:val="0"/>
          <w:bCs/>
          <w:sz w:val="20"/>
          <w:szCs w:val="20"/>
        </w:rPr>
        <w:t xml:space="preserve">DCSB: </w:t>
      </w:r>
      <w:r w:rsidR="00B969A6">
        <w:rPr>
          <w:rFonts w:ascii="Calibri body" w:hAnsi="Calibri body"/>
          <w:b w:val="0"/>
          <w:bCs/>
          <w:sz w:val="20"/>
          <w:szCs w:val="20"/>
        </w:rPr>
        <w:t>Anna Dewese</w:t>
      </w:r>
      <w:r w:rsidR="00283C3A">
        <w:rPr>
          <w:rFonts w:ascii="Calibri body" w:hAnsi="Calibri body"/>
          <w:b w:val="0"/>
          <w:bCs/>
          <w:sz w:val="20"/>
          <w:szCs w:val="20"/>
        </w:rPr>
        <w:tab/>
        <w:t xml:space="preserve"> </w:t>
      </w:r>
    </w:p>
    <w:p w14:paraId="0FCE8FBA" w14:textId="33211243"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William (W.C.) Gentry</w:t>
      </w:r>
      <w:r w:rsidR="00F60049">
        <w:rPr>
          <w:rFonts w:ascii="Calibri body" w:hAnsi="Calibri body"/>
          <w:b w:val="0"/>
          <w:bCs/>
          <w:sz w:val="20"/>
          <w:szCs w:val="20"/>
        </w:rPr>
        <w:tab/>
      </w:r>
      <w:r w:rsidR="00F60049">
        <w:rPr>
          <w:rFonts w:ascii="Calibri body" w:hAnsi="Calibri body"/>
          <w:b w:val="0"/>
          <w:bCs/>
          <w:sz w:val="20"/>
          <w:szCs w:val="20"/>
        </w:rPr>
        <w:tab/>
      </w:r>
      <w:r w:rsidR="00D2640A">
        <w:rPr>
          <w:rFonts w:ascii="Calibri body" w:hAnsi="Calibri body"/>
          <w:b w:val="0"/>
          <w:bCs/>
          <w:sz w:val="20"/>
          <w:szCs w:val="20"/>
        </w:rPr>
        <w:t>Shamika Baker Wright</w:t>
      </w:r>
      <w:r w:rsidR="006324BF">
        <w:rPr>
          <w:rFonts w:ascii="Calibri body" w:hAnsi="Calibri body"/>
          <w:b w:val="0"/>
          <w:bCs/>
          <w:sz w:val="20"/>
          <w:szCs w:val="20"/>
        </w:rPr>
        <w:t xml:space="preserve">     </w:t>
      </w:r>
      <w:r w:rsidR="00C52540">
        <w:rPr>
          <w:rFonts w:ascii="Calibri body" w:hAnsi="Calibri body"/>
          <w:b w:val="0"/>
          <w:bCs/>
          <w:sz w:val="20"/>
          <w:szCs w:val="20"/>
        </w:rPr>
        <w:t>OGC: Harry “Reece” Wilson</w:t>
      </w:r>
    </w:p>
    <w:p w14:paraId="6979A2C2" w14:textId="5D74A612" w:rsidR="00283C3A" w:rsidRDefault="0066568E" w:rsidP="00283C3A">
      <w:pPr>
        <w:pStyle w:val="Organization"/>
        <w:spacing w:after="0"/>
        <w:jc w:val="left"/>
        <w:rPr>
          <w:rFonts w:ascii="Calibri body" w:hAnsi="Calibri body"/>
          <w:b w:val="0"/>
          <w:bCs/>
          <w:sz w:val="20"/>
          <w:szCs w:val="20"/>
        </w:rPr>
      </w:pPr>
      <w:r>
        <w:rPr>
          <w:rFonts w:ascii="Calibri body" w:hAnsi="Calibri body"/>
          <w:b w:val="0"/>
          <w:bCs/>
          <w:sz w:val="20"/>
          <w:szCs w:val="20"/>
        </w:rPr>
        <w:t xml:space="preserve">                                          </w:t>
      </w:r>
      <w:r w:rsidR="00283C3A">
        <w:rPr>
          <w:rFonts w:ascii="Calibri body" w:hAnsi="Calibri body"/>
          <w:b w:val="0"/>
          <w:bCs/>
          <w:sz w:val="20"/>
          <w:szCs w:val="20"/>
        </w:rPr>
        <w:t xml:space="preserve">                       </w:t>
      </w:r>
      <w:r>
        <w:rPr>
          <w:rFonts w:ascii="Calibri body" w:hAnsi="Calibri body"/>
          <w:b w:val="0"/>
          <w:bCs/>
          <w:sz w:val="20"/>
          <w:szCs w:val="20"/>
        </w:rPr>
        <w:t xml:space="preserve">                                            </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p>
    <w:p w14:paraId="5E68ECEC" w14:textId="47712CB6" w:rsidR="00844CD2"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59E50B65" w:rsidR="006A5789" w:rsidRDefault="006A5789" w:rsidP="006A5789">
      <w:pPr>
        <w:rPr>
          <w:sz w:val="22"/>
        </w:rPr>
      </w:pPr>
      <w:r>
        <w:rPr>
          <w:sz w:val="22"/>
        </w:rPr>
        <w:t xml:space="preserve">Notice is hereby given that Commissioner Constance Hall, will hold </w:t>
      </w:r>
      <w:r w:rsidR="00802B7D">
        <w:rPr>
          <w:sz w:val="22"/>
        </w:rPr>
        <w:t>the June</w:t>
      </w:r>
      <w:r>
        <w:rPr>
          <w:sz w:val="22"/>
        </w:rPr>
        <w:t xml:space="preserve"> meeting with the members of the Safety and Crime Reduction Commission on the meeting date below </w:t>
      </w:r>
      <w:r w:rsidR="001C7A03">
        <w:rPr>
          <w:sz w:val="22"/>
        </w:rPr>
        <w:t>at Kids Hope Al</w:t>
      </w:r>
      <w:r w:rsidR="0063488D">
        <w:rPr>
          <w:sz w:val="22"/>
        </w:rPr>
        <w:t>liance (KHA)</w:t>
      </w:r>
      <w:r w:rsidR="00663019">
        <w:rPr>
          <w:sz w:val="22"/>
        </w:rPr>
        <w:t>, Multiple Purpose Room</w:t>
      </w:r>
      <w:r w:rsidR="00983D29">
        <w:rPr>
          <w:sz w:val="22"/>
        </w:rPr>
        <w:t>, 1095 A. Philip Randolph</w:t>
      </w:r>
      <w:r w:rsidR="004A0C53">
        <w:rPr>
          <w:sz w:val="22"/>
        </w:rPr>
        <w:t xml:space="preserve"> </w:t>
      </w:r>
      <w:r w:rsidR="00C744D6">
        <w:rPr>
          <w:sz w:val="22"/>
        </w:rPr>
        <w:t>Blvd., Jacksonville</w:t>
      </w:r>
      <w:r>
        <w:rPr>
          <w:sz w:val="22"/>
        </w:rPr>
        <w:t>, FL</w:t>
      </w:r>
      <w:r w:rsidR="00C744D6">
        <w:rPr>
          <w:sz w:val="22"/>
        </w:rPr>
        <w:t xml:space="preserve"> 32206</w:t>
      </w:r>
      <w:r>
        <w:rPr>
          <w:sz w:val="22"/>
        </w:rPr>
        <w:t>:</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6C975E30"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C421F1">
        <w:rPr>
          <w:b/>
          <w:sz w:val="22"/>
        </w:rPr>
        <w:t>June</w:t>
      </w:r>
      <w:r>
        <w:rPr>
          <w:b/>
          <w:sz w:val="22"/>
        </w:rPr>
        <w:t xml:space="preserve"> </w:t>
      </w:r>
      <w:r w:rsidR="00A278AA">
        <w:rPr>
          <w:b/>
          <w:sz w:val="22"/>
        </w:rPr>
        <w:t>30</w:t>
      </w:r>
      <w:r>
        <w:rPr>
          <w:b/>
          <w:sz w:val="22"/>
        </w:rPr>
        <w:t>,</w:t>
      </w:r>
      <w:r w:rsidRPr="00160FC6">
        <w:rPr>
          <w:b/>
          <w:sz w:val="22"/>
        </w:rPr>
        <w:t xml:space="preserve"> </w:t>
      </w:r>
      <w:r w:rsidR="00282ECF">
        <w:rPr>
          <w:b/>
          <w:sz w:val="22"/>
        </w:rPr>
        <w:t xml:space="preserve">2023, </w:t>
      </w:r>
      <w:r w:rsidRPr="0076507E">
        <w:rPr>
          <w:b/>
          <w:sz w:val="22"/>
        </w:rPr>
        <w:t>9:00 a.m.</w:t>
      </w:r>
      <w:r>
        <w:rPr>
          <w:b/>
          <w:sz w:val="22"/>
        </w:rPr>
        <w:t>-1</w:t>
      </w:r>
      <w:r w:rsidR="00E27C46">
        <w:rPr>
          <w:b/>
          <w:sz w:val="22"/>
        </w:rPr>
        <w:t>0</w:t>
      </w:r>
      <w:r>
        <w:rPr>
          <w:b/>
          <w:sz w:val="22"/>
        </w:rPr>
        <w:t>:</w:t>
      </w:r>
      <w:r w:rsidR="00E27C46">
        <w:rPr>
          <w:b/>
          <w:sz w:val="22"/>
        </w:rPr>
        <w:t>3</w:t>
      </w:r>
      <w:r>
        <w:rPr>
          <w:b/>
          <w:sz w:val="22"/>
        </w:rPr>
        <w:t xml:space="preserve">0 a.m. </w:t>
      </w:r>
      <w:r w:rsidRPr="0014454A">
        <w:rPr>
          <w:b/>
          <w:color w:val="FF0000"/>
          <w:sz w:val="22"/>
        </w:rPr>
        <w:t>(</w:t>
      </w:r>
      <w:r w:rsidR="00C421F1" w:rsidRPr="0014454A">
        <w:rPr>
          <w:b/>
          <w:color w:val="FF0000"/>
          <w:sz w:val="22"/>
        </w:rPr>
        <w:t>KHA Multiple Purpose</w:t>
      </w:r>
      <w:r w:rsidR="00F84FA1" w:rsidRPr="0014454A">
        <w:rPr>
          <w:b/>
          <w:color w:val="FF0000"/>
          <w:sz w:val="22"/>
        </w:rPr>
        <w:t xml:space="preserve"> Room</w:t>
      </w:r>
      <w:r w:rsidRPr="0014454A">
        <w:rPr>
          <w:b/>
          <w:color w:val="FF0000"/>
          <w:sz w:val="22"/>
        </w:rPr>
        <w:t>)</w:t>
      </w:r>
    </w:p>
    <w:p w14:paraId="59A8399D" w14:textId="77777777" w:rsidR="006A5789" w:rsidRDefault="006A5789" w:rsidP="006A5789">
      <w:pPr>
        <w:rPr>
          <w:sz w:val="22"/>
        </w:rPr>
      </w:pPr>
    </w:p>
    <w:p w14:paraId="25B73126" w14:textId="02BBE123" w:rsidR="006A5789" w:rsidRDefault="006A5789" w:rsidP="006A5789">
      <w:r>
        <w:t xml:space="preserve">You may attend the meeting in-person at the physical location- </w:t>
      </w:r>
      <w:r w:rsidR="0073345F">
        <w:t>KHA Multiple Purpose</w:t>
      </w:r>
      <w:r w:rsidR="0066568E">
        <w:t xml:space="preserve"> Room</w:t>
      </w:r>
      <w:r>
        <w:t>, but CDC guidelines will be adhered to due to COVID-19</w:t>
      </w:r>
      <w:r w:rsidRPr="003E3235">
        <w:t xml:space="preserve">.  Concurrent with the expiration of Mayor Curry's Emergency Executive Proclamation 2020-005, any member of the public entering City-owned public buildings may choose to wear a mask inside the building. </w:t>
      </w:r>
      <w:proofErr w:type="gramStart"/>
      <w:r w:rsidRPr="003E3235">
        <w:t>Council</w:t>
      </w:r>
      <w:proofErr w:type="gramEnd"/>
      <w:r w:rsidRPr="003E3235">
        <w:t xml:space="preserve"> strongly encourages the use of masks for all employees and visitors</w:t>
      </w:r>
      <w:r>
        <w:t xml:space="preserve">, especially when social distancing at 6 feet (or more) is not possible. </w:t>
      </w:r>
      <w:proofErr w:type="gramStart"/>
      <w:r>
        <w:t>Council</w:t>
      </w:r>
      <w:proofErr w:type="gramEnd"/>
      <w:r>
        <w:t xml:space="preserve"> will make </w:t>
      </w:r>
      <w:r>
        <w:lastRenderedPageBreak/>
        <w:t xml:space="preserve">masks available for visitors and the public. </w:t>
      </w:r>
      <w:r w:rsidRPr="006A5789">
        <w:t xml:space="preserve">For questions or specific information about public access, contact Nicoa Garrett at (904) 255-7532 or </w:t>
      </w:r>
      <w:hyperlink r:id="rId11" w:history="1">
        <w:r w:rsidRPr="006A5789">
          <w:t>nicoa@coj.net</w:t>
        </w:r>
      </w:hyperlink>
      <w:r w:rsidRPr="006A5789">
        <w:t xml:space="preserve">. </w:t>
      </w:r>
    </w:p>
    <w:p w14:paraId="45A92C65" w14:textId="0618EE92" w:rsidR="00E27C46" w:rsidRDefault="00E27C46" w:rsidP="006A5789"/>
    <w:p w14:paraId="7BAF5D8F" w14:textId="77777777" w:rsidR="00E27C46" w:rsidRDefault="00E27C46" w:rsidP="00F90181"/>
    <w:p w14:paraId="27A9B625" w14:textId="77777777" w:rsidR="00E27C46" w:rsidRPr="00E27C46" w:rsidRDefault="00E27C46" w:rsidP="00E27C46">
      <w:pPr>
        <w:pStyle w:val="Default"/>
        <w:rPr>
          <w:sz w:val="22"/>
          <w:szCs w:val="22"/>
        </w:rPr>
      </w:pPr>
      <w:r w:rsidRPr="00E27C46">
        <w:rPr>
          <w:b/>
          <w:bCs/>
          <w:sz w:val="22"/>
          <w:szCs w:val="22"/>
        </w:rPr>
        <w:t xml:space="preserve">Accommodation Request: </w:t>
      </w:r>
    </w:p>
    <w:p w14:paraId="302F1421" w14:textId="793C39CC" w:rsidR="00E27C46" w:rsidRDefault="00E27C46" w:rsidP="00F90181">
      <w:r w:rsidRPr="00E27C46">
        <w:t xml:space="preserve">Pursuant to the American with Disabilities Act, accommodations for persons with disabilities are available upon request. Please allow 1-2 business days notification to process; last-minute requests will be accepted but may not be possible to fulfill. Please contact Disabled Services Division at: V 904-255-5466, TTY 904-255-5476, or email your request to </w:t>
      </w:r>
      <w:hyperlink r:id="rId12" w:history="1">
        <w:r w:rsidRPr="00E27C46">
          <w:t>KaraT@coj.net</w:t>
        </w:r>
      </w:hyperlink>
      <w:r w:rsidRPr="00E27C46">
        <w:t xml:space="preserve">. </w:t>
      </w:r>
    </w:p>
    <w:p w14:paraId="16823110" w14:textId="77777777" w:rsidR="00E27C46" w:rsidRDefault="00E27C46" w:rsidP="00F90181"/>
    <w:p w14:paraId="293B7423" w14:textId="596DF847" w:rsidR="003D040B" w:rsidRPr="00B34601" w:rsidRDefault="003D040B" w:rsidP="00F90181">
      <w:r w:rsidRPr="00B34601">
        <w:t>When attending Safety and Crime Reduction Commission Meetings</w:t>
      </w:r>
      <w:r w:rsidR="0073345F">
        <w:t xml:space="preserve"> </w:t>
      </w:r>
      <w:r w:rsidR="001B4D30">
        <w:t xml:space="preserve">at </w:t>
      </w:r>
      <w:r w:rsidR="001B4D30" w:rsidRPr="00095596">
        <w:rPr>
          <w:i/>
          <w:iCs/>
        </w:rPr>
        <w:t>City Hall</w:t>
      </w:r>
      <w:r w:rsidRPr="00B34601">
        <w:t xml:space="preserve">,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13" w:history="1">
        <w:r w:rsidR="007B5422" w:rsidRPr="00F90181">
          <w:rPr>
            <w:rStyle w:val="Hyperlink"/>
            <w:rFonts w:ascii="Calibri" w:hAnsi="Calibri" w:cs="Calibri"/>
            <w:sz w:val="18"/>
            <w:szCs w:val="18"/>
          </w:rPr>
          <w:t>nicoa@coj.net</w:t>
        </w:r>
      </w:hyperlink>
    </w:p>
    <w:p w14:paraId="1B4AE9BD" w14:textId="634A09AB" w:rsidR="003D040B"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w:t>
      </w:r>
      <w:r w:rsidR="007A23D3">
        <w:rPr>
          <w:rFonts w:ascii="Calibri" w:hAnsi="Calibri" w:cs="Calibri"/>
          <w:sz w:val="18"/>
          <w:szCs w:val="18"/>
        </w:rPr>
        <w:t xml:space="preserve"> </w:t>
      </w:r>
      <w:r w:rsidR="004845B7" w:rsidRPr="00F90181">
        <w:rPr>
          <w:rFonts w:ascii="Calibri" w:hAnsi="Calibri" w:cs="Calibri"/>
          <w:sz w:val="18"/>
          <w:szCs w:val="18"/>
        </w:rPr>
        <w:t>Staff</w:t>
      </w:r>
      <w:r w:rsidR="00F84FA1">
        <w:rPr>
          <w:rFonts w:ascii="Calibri" w:hAnsi="Calibri" w:cs="Calibri"/>
          <w:sz w:val="18"/>
          <w:szCs w:val="18"/>
        </w:rPr>
        <w:t>: Patricia Hughes</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560D5F">
        <w:rPr>
          <w:rFonts w:ascii="Calibri" w:hAnsi="Calibri" w:cs="Calibri"/>
          <w:sz w:val="18"/>
          <w:szCs w:val="18"/>
        </w:rPr>
        <w:t xml:space="preserve">                  </w:t>
      </w:r>
      <w:r w:rsidR="00F84FA1">
        <w:rPr>
          <w:rFonts w:ascii="Calibri" w:hAnsi="Calibri" w:cs="Calibri"/>
          <w:sz w:val="18"/>
          <w:szCs w:val="18"/>
        </w:rPr>
        <w:t>phughes@coj.net</w:t>
      </w:r>
    </w:p>
    <w:p w14:paraId="30DF364B" w14:textId="77777777" w:rsidR="007A23D3" w:rsidRPr="00F90181" w:rsidRDefault="007A23D3" w:rsidP="007B5422">
      <w:pPr>
        <w:spacing w:after="0" w:line="240" w:lineRule="auto"/>
        <w:rPr>
          <w:rFonts w:ascii="Calibri" w:hAnsi="Calibri" w:cs="Calibri"/>
          <w:sz w:val="18"/>
          <w:szCs w:val="18"/>
        </w:rPr>
      </w:pP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4"/>
      <w:footerReference w:type="default" r:id="rId15"/>
      <w:headerReference w:type="first" r:id="rId16"/>
      <w:footerReference w:type="first" r:id="rId17"/>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6488F" w14:textId="77777777" w:rsidR="00CC2BDD" w:rsidRDefault="00CC2BDD" w:rsidP="006261AC">
      <w:pPr>
        <w:spacing w:after="0" w:line="240" w:lineRule="auto"/>
      </w:pPr>
      <w:r>
        <w:separator/>
      </w:r>
    </w:p>
  </w:endnote>
  <w:endnote w:type="continuationSeparator" w:id="0">
    <w:p w14:paraId="07B1D1F4" w14:textId="77777777" w:rsidR="00CC2BDD" w:rsidRDefault="00CC2BDD"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 xml:space="preserve">Please allow 1-2 business days notification to process; last minute requests will be </w:t>
    </w:r>
    <w:proofErr w:type="gramStart"/>
    <w:r w:rsidR="006A5789" w:rsidRPr="009A72F5">
      <w:rPr>
        <w:sz w:val="18"/>
        <w:szCs w:val="18"/>
      </w:rPr>
      <w:t>accepted, but</w:t>
    </w:r>
    <w:proofErr w:type="gramEnd"/>
    <w:r w:rsidR="006A5789" w:rsidRPr="009A72F5">
      <w:rPr>
        <w:sz w:val="18"/>
        <w:szCs w:val="18"/>
      </w:rPr>
      <w:t xml:space="preserve">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Please contact Disabled Services Division at: V 904-255-</w:t>
    </w:r>
    <w:proofErr w:type="gramStart"/>
    <w:r w:rsidR="006A5789" w:rsidRPr="009A72F5">
      <w:rPr>
        <w:sz w:val="18"/>
        <w:szCs w:val="18"/>
      </w:rPr>
      <w:t>5466 ,</w:t>
    </w:r>
    <w:proofErr w:type="gramEnd"/>
    <w:r w:rsidR="006A5789" w:rsidRPr="009A72F5">
      <w:rPr>
        <w:sz w:val="18"/>
        <w:szCs w:val="18"/>
      </w:rPr>
      <w:t xml:space="preserve">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 xml:space="preserve">Please allow 1-2 business days notification to process; last minute requests will be </w:t>
    </w:r>
    <w:proofErr w:type="gramStart"/>
    <w:r w:rsidRPr="009A72F5">
      <w:rPr>
        <w:sz w:val="18"/>
        <w:szCs w:val="18"/>
      </w:rPr>
      <w:t>accepted, but</w:t>
    </w:r>
    <w:proofErr w:type="gramEnd"/>
    <w:r w:rsidRPr="009A72F5">
      <w:rPr>
        <w:sz w:val="18"/>
        <w:szCs w:val="18"/>
      </w:rPr>
      <w:t xml:space="preserve">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Please contact Disabled Services Division at: V 904-255-</w:t>
    </w:r>
    <w:proofErr w:type="gramStart"/>
    <w:r w:rsidRPr="009A72F5">
      <w:rPr>
        <w:sz w:val="18"/>
        <w:szCs w:val="18"/>
      </w:rPr>
      <w:t>5466 ,</w:t>
    </w:r>
    <w:proofErr w:type="gramEnd"/>
    <w:r w:rsidRPr="009A72F5">
      <w:rPr>
        <w:sz w:val="18"/>
        <w:szCs w:val="18"/>
      </w:rPr>
      <w:t xml:space="preserve">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D736D" w14:textId="77777777" w:rsidR="00CC2BDD" w:rsidRDefault="00CC2BDD" w:rsidP="006261AC">
      <w:pPr>
        <w:spacing w:after="0" w:line="240" w:lineRule="auto"/>
      </w:pPr>
      <w:bookmarkStart w:id="0" w:name="_Hlk61346822"/>
      <w:bookmarkEnd w:id="0"/>
      <w:r>
        <w:separator/>
      </w:r>
    </w:p>
  </w:footnote>
  <w:footnote w:type="continuationSeparator" w:id="0">
    <w:p w14:paraId="494D1036" w14:textId="77777777" w:rsidR="00CC2BDD" w:rsidRDefault="00CC2BDD"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58393EA0" w:rsid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Division of Grants &amp; Contract Compliance</w:t>
          </w:r>
        </w:p>
        <w:p w14:paraId="2724728B" w14:textId="223EC9B2" w:rsidR="005950F3" w:rsidRP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Finance &amp; Administration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0778CEEC"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214 N. Hogan Street, </w:t>
          </w:r>
          <w:r w:rsidR="005950F3">
            <w:rPr>
              <w:rFonts w:ascii="Arial" w:eastAsia="Calibri" w:hAnsi="Arial"/>
              <w:szCs w:val="22"/>
            </w:rPr>
            <w:t>8</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55BC5967" w:rsid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Division of Grants &amp; Contract Compliance</w:t>
          </w:r>
        </w:p>
        <w:p w14:paraId="35BEA095" w14:textId="68FC77C2" w:rsidR="005950F3" w:rsidRP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Finance &amp; Administration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2EE59C82"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214 N. Hogan Street, </w:t>
          </w:r>
          <w:r w:rsidR="005950F3">
            <w:rPr>
              <w:rFonts w:ascii="Arial" w:eastAsia="Calibri" w:hAnsi="Arial"/>
              <w:szCs w:val="22"/>
            </w:rPr>
            <w:t>8</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03E7A"/>
    <w:rsid w:val="00017927"/>
    <w:rsid w:val="000306AA"/>
    <w:rsid w:val="00032239"/>
    <w:rsid w:val="000534FF"/>
    <w:rsid w:val="00055B9C"/>
    <w:rsid w:val="00095596"/>
    <w:rsid w:val="0012177B"/>
    <w:rsid w:val="0012244C"/>
    <w:rsid w:val="00125B79"/>
    <w:rsid w:val="0014454A"/>
    <w:rsid w:val="0015284F"/>
    <w:rsid w:val="00154C78"/>
    <w:rsid w:val="001705B7"/>
    <w:rsid w:val="00190934"/>
    <w:rsid w:val="00193D9B"/>
    <w:rsid w:val="001968C0"/>
    <w:rsid w:val="001B4272"/>
    <w:rsid w:val="001B4D30"/>
    <w:rsid w:val="001C7A03"/>
    <w:rsid w:val="001D3285"/>
    <w:rsid w:val="001F5DB6"/>
    <w:rsid w:val="0021407E"/>
    <w:rsid w:val="00243D02"/>
    <w:rsid w:val="00272ABC"/>
    <w:rsid w:val="00282ECF"/>
    <w:rsid w:val="00283C3A"/>
    <w:rsid w:val="002A0B2E"/>
    <w:rsid w:val="002B0256"/>
    <w:rsid w:val="002D28A6"/>
    <w:rsid w:val="002E1C7B"/>
    <w:rsid w:val="002F19BE"/>
    <w:rsid w:val="002F19D5"/>
    <w:rsid w:val="003164F3"/>
    <w:rsid w:val="00316C23"/>
    <w:rsid w:val="00323D52"/>
    <w:rsid w:val="00324D10"/>
    <w:rsid w:val="00332CF3"/>
    <w:rsid w:val="00341122"/>
    <w:rsid w:val="0036097A"/>
    <w:rsid w:val="00381804"/>
    <w:rsid w:val="003946DF"/>
    <w:rsid w:val="003A759D"/>
    <w:rsid w:val="003B7F00"/>
    <w:rsid w:val="003C02F6"/>
    <w:rsid w:val="003C66CB"/>
    <w:rsid w:val="003D040B"/>
    <w:rsid w:val="003E3235"/>
    <w:rsid w:val="003F2184"/>
    <w:rsid w:val="003F31DD"/>
    <w:rsid w:val="00422485"/>
    <w:rsid w:val="00430C7C"/>
    <w:rsid w:val="004410DB"/>
    <w:rsid w:val="00446284"/>
    <w:rsid w:val="00457BE3"/>
    <w:rsid w:val="00475E89"/>
    <w:rsid w:val="004803DB"/>
    <w:rsid w:val="004807DC"/>
    <w:rsid w:val="004845B7"/>
    <w:rsid w:val="0049691A"/>
    <w:rsid w:val="004A0C53"/>
    <w:rsid w:val="004B05EC"/>
    <w:rsid w:val="004E29EF"/>
    <w:rsid w:val="005555B5"/>
    <w:rsid w:val="005578C9"/>
    <w:rsid w:val="00560D5F"/>
    <w:rsid w:val="00563F42"/>
    <w:rsid w:val="00564B60"/>
    <w:rsid w:val="005950F3"/>
    <w:rsid w:val="005C60E9"/>
    <w:rsid w:val="005D2B86"/>
    <w:rsid w:val="005D5D1F"/>
    <w:rsid w:val="00600853"/>
    <w:rsid w:val="00603399"/>
    <w:rsid w:val="00610A43"/>
    <w:rsid w:val="00615DED"/>
    <w:rsid w:val="00621A25"/>
    <w:rsid w:val="006261AC"/>
    <w:rsid w:val="006279CD"/>
    <w:rsid w:val="006324BF"/>
    <w:rsid w:val="0063488D"/>
    <w:rsid w:val="00641AD3"/>
    <w:rsid w:val="006474ED"/>
    <w:rsid w:val="00647F0C"/>
    <w:rsid w:val="0065155C"/>
    <w:rsid w:val="00663019"/>
    <w:rsid w:val="00663AC9"/>
    <w:rsid w:val="0066568E"/>
    <w:rsid w:val="006724F9"/>
    <w:rsid w:val="0069738C"/>
    <w:rsid w:val="006A5789"/>
    <w:rsid w:val="006D3C77"/>
    <w:rsid w:val="006E06C5"/>
    <w:rsid w:val="006E4EF0"/>
    <w:rsid w:val="006E5ACE"/>
    <w:rsid w:val="006F0F6A"/>
    <w:rsid w:val="006F4C36"/>
    <w:rsid w:val="006F7FC3"/>
    <w:rsid w:val="0071374A"/>
    <w:rsid w:val="007260A8"/>
    <w:rsid w:val="0073345F"/>
    <w:rsid w:val="00737518"/>
    <w:rsid w:val="007572C0"/>
    <w:rsid w:val="00757667"/>
    <w:rsid w:val="007672DF"/>
    <w:rsid w:val="00767BE9"/>
    <w:rsid w:val="007826E4"/>
    <w:rsid w:val="0079447B"/>
    <w:rsid w:val="00797A9D"/>
    <w:rsid w:val="007A23D3"/>
    <w:rsid w:val="007A3D8B"/>
    <w:rsid w:val="007B5422"/>
    <w:rsid w:val="007C1034"/>
    <w:rsid w:val="007E4D5A"/>
    <w:rsid w:val="00802B7D"/>
    <w:rsid w:val="008440A5"/>
    <w:rsid w:val="00844CD2"/>
    <w:rsid w:val="00860C67"/>
    <w:rsid w:val="008C138A"/>
    <w:rsid w:val="008D1629"/>
    <w:rsid w:val="008D4703"/>
    <w:rsid w:val="00913F9D"/>
    <w:rsid w:val="00925080"/>
    <w:rsid w:val="0093287C"/>
    <w:rsid w:val="00942815"/>
    <w:rsid w:val="009651EF"/>
    <w:rsid w:val="00972C08"/>
    <w:rsid w:val="00983D29"/>
    <w:rsid w:val="00994CC9"/>
    <w:rsid w:val="00995548"/>
    <w:rsid w:val="009A34F6"/>
    <w:rsid w:val="009A43C1"/>
    <w:rsid w:val="009E2697"/>
    <w:rsid w:val="009F3FDB"/>
    <w:rsid w:val="009F5FD0"/>
    <w:rsid w:val="00A047D8"/>
    <w:rsid w:val="00A1127D"/>
    <w:rsid w:val="00A12EAE"/>
    <w:rsid w:val="00A15F3D"/>
    <w:rsid w:val="00A25FD3"/>
    <w:rsid w:val="00A278AA"/>
    <w:rsid w:val="00A32DE9"/>
    <w:rsid w:val="00A917CE"/>
    <w:rsid w:val="00AA1B10"/>
    <w:rsid w:val="00AC4067"/>
    <w:rsid w:val="00AD0486"/>
    <w:rsid w:val="00AE1FDE"/>
    <w:rsid w:val="00B225D5"/>
    <w:rsid w:val="00B34601"/>
    <w:rsid w:val="00B56C42"/>
    <w:rsid w:val="00B677F2"/>
    <w:rsid w:val="00B8353F"/>
    <w:rsid w:val="00B90798"/>
    <w:rsid w:val="00B93E5B"/>
    <w:rsid w:val="00B969A6"/>
    <w:rsid w:val="00BD0E68"/>
    <w:rsid w:val="00BE1C77"/>
    <w:rsid w:val="00BE38E8"/>
    <w:rsid w:val="00BF1937"/>
    <w:rsid w:val="00C0400D"/>
    <w:rsid w:val="00C12DA5"/>
    <w:rsid w:val="00C227D3"/>
    <w:rsid w:val="00C421F1"/>
    <w:rsid w:val="00C52540"/>
    <w:rsid w:val="00C55D7C"/>
    <w:rsid w:val="00C55FCA"/>
    <w:rsid w:val="00C600C9"/>
    <w:rsid w:val="00C744D6"/>
    <w:rsid w:val="00C8021C"/>
    <w:rsid w:val="00C91D7E"/>
    <w:rsid w:val="00CA3F46"/>
    <w:rsid w:val="00CC0D7E"/>
    <w:rsid w:val="00CC2BDD"/>
    <w:rsid w:val="00CC2D6C"/>
    <w:rsid w:val="00D07C9E"/>
    <w:rsid w:val="00D2640A"/>
    <w:rsid w:val="00D30FB6"/>
    <w:rsid w:val="00D318D8"/>
    <w:rsid w:val="00D43504"/>
    <w:rsid w:val="00D438F8"/>
    <w:rsid w:val="00D6360F"/>
    <w:rsid w:val="00D71F62"/>
    <w:rsid w:val="00D877E9"/>
    <w:rsid w:val="00D930F0"/>
    <w:rsid w:val="00D93360"/>
    <w:rsid w:val="00DB39E4"/>
    <w:rsid w:val="00DB3CF3"/>
    <w:rsid w:val="00DC4AFB"/>
    <w:rsid w:val="00E13513"/>
    <w:rsid w:val="00E15116"/>
    <w:rsid w:val="00E27C46"/>
    <w:rsid w:val="00E307C6"/>
    <w:rsid w:val="00E32D5D"/>
    <w:rsid w:val="00E337EA"/>
    <w:rsid w:val="00E35A9E"/>
    <w:rsid w:val="00E405E2"/>
    <w:rsid w:val="00E41043"/>
    <w:rsid w:val="00E43292"/>
    <w:rsid w:val="00E44288"/>
    <w:rsid w:val="00E453BC"/>
    <w:rsid w:val="00E66D21"/>
    <w:rsid w:val="00E824F4"/>
    <w:rsid w:val="00EA5C6A"/>
    <w:rsid w:val="00EB426F"/>
    <w:rsid w:val="00ED5BC7"/>
    <w:rsid w:val="00EE38EE"/>
    <w:rsid w:val="00EF0387"/>
    <w:rsid w:val="00EF2094"/>
    <w:rsid w:val="00EF4209"/>
    <w:rsid w:val="00F60049"/>
    <w:rsid w:val="00F67F0A"/>
    <w:rsid w:val="00F756A7"/>
    <w:rsid w:val="00F84FA1"/>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 w:type="paragraph" w:customStyle="1" w:styleId="Default">
    <w:name w:val="Default"/>
    <w:rsid w:val="00E27C4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oa@coj.ne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raT@coj.ne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a@coj.ne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aa0b3ba-8fa4-4aa7-b445-6c1af1adb936" xsi:nil="true"/>
    <lcf76f155ced4ddcb4097134ff3c332f xmlns="79e9a1a8-cbdc-4c71-bd22-0b083b638ab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4" ma:contentTypeDescription="Create a new document." ma:contentTypeScope="" ma:versionID="ecb5ba392f3548e0f3c12d49c37e2c17">
  <xsd:schema xmlns:xsd="http://www.w3.org/2001/XMLSchema" xmlns:xs="http://www.w3.org/2001/XMLSchema" xmlns:p="http://schemas.microsoft.com/office/2006/metadata/properties" xmlns:ns2="79e9a1a8-cbdc-4c71-bd22-0b083b638ab7" xmlns:ns3="2f2d2916-b327-4d5d-b581-170e3fe68c84" xmlns:ns4="baa0b3ba-8fa4-4aa7-b445-6c1af1adb936" targetNamespace="http://schemas.microsoft.com/office/2006/metadata/properties" ma:root="true" ma:fieldsID="412d3aece57f44dfb3b84146b2b27a10" ns2:_="" ns3:_="" ns4:_="">
    <xsd:import namespace="79e9a1a8-cbdc-4c71-bd22-0b083b638ab7"/>
    <xsd:import namespace="2f2d2916-b327-4d5d-b581-170e3fe68c84"/>
    <xsd:import namespace="baa0b3ba-8fa4-4aa7-b445-6c1af1adb9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a048830-5a57-4863-be05-52a55f6747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0b3ba-8fa4-4aa7-b445-6c1af1adb9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2e18ac-2cbb-46db-9474-9721c7f1156f}" ma:internalName="TaxCatchAll" ma:showField="CatchAllData" ma:web="baa0b3ba-8fa4-4aa7-b445-6c1af1adb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4DAA10-36C6-4577-B6E5-349B1EE22C78}">
  <ds:schemaRefs>
    <ds:schemaRef ds:uri="http://schemas.microsoft.com/sharepoint/v3/contenttype/forms"/>
  </ds:schemaRefs>
</ds:datastoreItem>
</file>

<file path=customXml/itemProps2.xml><?xml version="1.0" encoding="utf-8"?>
<ds:datastoreItem xmlns:ds="http://schemas.openxmlformats.org/officeDocument/2006/customXml" ds:itemID="{4DA96E6F-93AF-4BCD-9954-D557F257A8AB}">
  <ds:schemaRefs>
    <ds:schemaRef ds:uri="http://schemas.microsoft.com/office/2006/metadata/properties"/>
    <ds:schemaRef ds:uri="http://schemas.microsoft.com/office/infopath/2007/PartnerControls"/>
    <ds:schemaRef ds:uri="baa0b3ba-8fa4-4aa7-b445-6c1af1adb936"/>
    <ds:schemaRef ds:uri="79e9a1a8-cbdc-4c71-bd22-0b083b638ab7"/>
  </ds:schemaRefs>
</ds:datastoreItem>
</file>

<file path=customXml/itemProps3.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customXml/itemProps4.xml><?xml version="1.0" encoding="utf-8"?>
<ds:datastoreItem xmlns:ds="http://schemas.openxmlformats.org/officeDocument/2006/customXml" ds:itemID="{FBBA21AC-8873-474B-BAFF-5E988D115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baa0b3ba-8fa4-4aa7-b445-6c1af1adb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0</TotalTime>
  <Pages>2</Pages>
  <Words>349</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2</cp:revision>
  <cp:lastPrinted>2022-01-18T14:21:00Z</cp:lastPrinted>
  <dcterms:created xsi:type="dcterms:W3CDTF">2023-06-28T14:42:00Z</dcterms:created>
  <dcterms:modified xsi:type="dcterms:W3CDTF">2023-06-28T14:42:00Z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0x0101004B3A48BEAC180B4986D1CA009FF10CFE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y fmtid="{D5CDD505-2E9C-101B-9397-08002B2CF9AE}" pid="18" name="MediaServiceImageTags">
    <vt:lpwstr/>
  </property>
</Properties>
</file>